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CB1A7" w14:textId="77777777" w:rsidR="00E746D5" w:rsidRDefault="00E746D5" w:rsidP="000224A7">
      <w:pPr>
        <w:pStyle w:val="Heading1"/>
        <w:spacing w:after="120"/>
      </w:pPr>
    </w:p>
    <w:p w14:paraId="61844BB7" w14:textId="342A93C0" w:rsidR="000224A7" w:rsidRPr="00CF72CB" w:rsidRDefault="000224A7" w:rsidP="00CF72CB">
      <w:pPr>
        <w:pStyle w:val="Heading1"/>
        <w:spacing w:after="120"/>
        <w:jc w:val="center"/>
        <w:rPr>
          <w:b/>
          <w:bCs/>
        </w:rPr>
      </w:pPr>
      <w:r w:rsidRPr="00CF72CB">
        <w:rPr>
          <w:b/>
          <w:bCs/>
        </w:rPr>
        <w:t>South Maroubra SLSC Refund Policy</w:t>
      </w:r>
    </w:p>
    <w:p w14:paraId="11CAD34E" w14:textId="77777777" w:rsidR="00E746D5" w:rsidRDefault="00E746D5" w:rsidP="000224A7">
      <w:pPr>
        <w:spacing w:after="120" w:line="240" w:lineRule="auto"/>
      </w:pPr>
    </w:p>
    <w:p w14:paraId="341330DC" w14:textId="7B1FE616" w:rsidR="000224A7" w:rsidRDefault="000224A7" w:rsidP="000224A7">
      <w:pPr>
        <w:spacing w:after="120" w:line="240" w:lineRule="auto"/>
      </w:pPr>
      <w:r w:rsidRPr="000224A7">
        <w:t xml:space="preserve">Dear Members, </w:t>
      </w:r>
    </w:p>
    <w:p w14:paraId="416A3A68" w14:textId="77777777" w:rsidR="00EB4EE4" w:rsidRDefault="000224A7" w:rsidP="000224A7">
      <w:pPr>
        <w:spacing w:after="120" w:line="240" w:lineRule="auto"/>
      </w:pPr>
      <w:r w:rsidRPr="000224A7">
        <w:t xml:space="preserve">For some members the financial impact of our current economy is significant. </w:t>
      </w:r>
      <w:r>
        <w:t>South Maroubra</w:t>
      </w:r>
      <w:r w:rsidRPr="000224A7">
        <w:t xml:space="preserve"> SLSC recognises the impact and has a hardship policy in place. </w:t>
      </w:r>
    </w:p>
    <w:p w14:paraId="55166C02" w14:textId="5F761DC5" w:rsidR="000224A7" w:rsidRDefault="000224A7" w:rsidP="000224A7">
      <w:pPr>
        <w:spacing w:after="120" w:line="240" w:lineRule="auto"/>
      </w:pPr>
      <w:r w:rsidRPr="000224A7">
        <w:t xml:space="preserve">Any assistance given will be treated with strict confidentiality. Should anyone require assistance with fees or refunds please contact </w:t>
      </w:r>
      <w:bookmarkStart w:id="0" w:name="_Hlk176974571"/>
      <w:r w:rsidR="00E746D5">
        <w:t>our Director of Finance</w:t>
      </w:r>
      <w:r>
        <w:t xml:space="preserve"> at </w:t>
      </w:r>
      <w:hyperlink r:id="rId8" w:history="1">
        <w:r w:rsidRPr="00220786">
          <w:rPr>
            <w:rStyle w:val="Hyperlink"/>
          </w:rPr>
          <w:t>finance@southmaroubrasurfclub.com.au</w:t>
        </w:r>
      </w:hyperlink>
      <w:bookmarkEnd w:id="0"/>
      <w:r w:rsidR="00E746D5">
        <w:rPr>
          <w:rStyle w:val="Hyperlink"/>
        </w:rPr>
        <w:t>.</w:t>
      </w:r>
      <w:r>
        <w:t xml:space="preserve"> </w:t>
      </w:r>
    </w:p>
    <w:p w14:paraId="6A6C21C6" w14:textId="2A98DAB1" w:rsidR="00B87CA8" w:rsidRDefault="00B87CA8" w:rsidP="00B87CA8">
      <w:pPr>
        <w:spacing w:after="120" w:line="240" w:lineRule="auto"/>
      </w:pPr>
      <w:r>
        <w:t xml:space="preserve">Please note that </w:t>
      </w:r>
      <w:r w:rsidRPr="000224A7">
        <w:t xml:space="preserve">Individual Memberships expire on 30th September each year. Unfinancial members as of 1st October </w:t>
      </w:r>
      <w:r>
        <w:t xml:space="preserve">of the current year, </w:t>
      </w:r>
      <w:r w:rsidRPr="000224A7">
        <w:t xml:space="preserve">cannot participate in SLS activities because they will not be covered by insurances. </w:t>
      </w:r>
    </w:p>
    <w:p w14:paraId="55A186CB" w14:textId="30088AC2" w:rsidR="000224A7" w:rsidRDefault="000224A7" w:rsidP="00CF72CB">
      <w:pPr>
        <w:pStyle w:val="Heading2"/>
        <w:spacing w:before="240" w:after="240"/>
      </w:pPr>
      <w:r w:rsidRPr="000224A7">
        <w:t xml:space="preserve">Clothing Refunds: </w:t>
      </w:r>
    </w:p>
    <w:p w14:paraId="24BDF093" w14:textId="77E028E8" w:rsidR="00090207" w:rsidRDefault="00EB4EE4" w:rsidP="000224A7">
      <w:pPr>
        <w:spacing w:after="120" w:line="240" w:lineRule="auto"/>
      </w:pPr>
      <w:r>
        <w:t xml:space="preserve">Due to hygiene reasons, the Club will </w:t>
      </w:r>
      <w:r w:rsidR="00090207">
        <w:t>not accept returns / exchanges or process refunds for swimwear</w:t>
      </w:r>
      <w:r>
        <w:t>,</w:t>
      </w:r>
      <w:r w:rsidR="00090207">
        <w:t xml:space="preserve"> unless there is clear evidence that they have not been worn</w:t>
      </w:r>
      <w:r>
        <w:t>.</w:t>
      </w:r>
    </w:p>
    <w:p w14:paraId="63117AB9" w14:textId="6078A3D2" w:rsidR="00090207" w:rsidRDefault="00EB4EE4" w:rsidP="00CF72CB">
      <w:pPr>
        <w:spacing w:after="120" w:line="240" w:lineRule="auto"/>
      </w:pPr>
      <w:r>
        <w:t>Additionally, n</w:t>
      </w:r>
      <w:r w:rsidR="000224A7" w:rsidRPr="000224A7">
        <w:t>o refunds will be given on</w:t>
      </w:r>
      <w:r w:rsidR="00E746D5">
        <w:t xml:space="preserve"> clothing that </w:t>
      </w:r>
      <w:r>
        <w:t>are</w:t>
      </w:r>
      <w:r w:rsidR="00E746D5">
        <w:t xml:space="preserve"> purchased</w:t>
      </w:r>
      <w:r w:rsidR="00B87CA8">
        <w:t xml:space="preserve"> t</w:t>
      </w:r>
      <w:r>
        <w:t>hat</w:t>
      </w:r>
      <w:r w:rsidR="000224A7" w:rsidRPr="000224A7">
        <w:t xml:space="preserve"> has been collected</w:t>
      </w:r>
      <w:r w:rsidR="00B87CA8">
        <w:t xml:space="preserve">, </w:t>
      </w:r>
      <w:r w:rsidR="000224A7" w:rsidRPr="000224A7">
        <w:t>worn</w:t>
      </w:r>
      <w:r w:rsidR="00B87CA8">
        <w:t xml:space="preserve">, </w:t>
      </w:r>
      <w:r w:rsidR="00E746D5">
        <w:t>or</w:t>
      </w:r>
      <w:r w:rsidR="00B87CA8">
        <w:t xml:space="preserve"> purchased as </w:t>
      </w:r>
      <w:r w:rsidR="00E746D5">
        <w:t>a sale item</w:t>
      </w:r>
      <w:r w:rsidR="000224A7" w:rsidRPr="000224A7">
        <w:t>.</w:t>
      </w:r>
    </w:p>
    <w:p w14:paraId="2795D38A" w14:textId="1687C208" w:rsidR="000224A7" w:rsidRDefault="000224A7" w:rsidP="002C5955">
      <w:pPr>
        <w:pStyle w:val="Heading2"/>
        <w:spacing w:before="240" w:after="240"/>
      </w:pPr>
      <w:r w:rsidRPr="000224A7">
        <w:t xml:space="preserve">Membership Fee Refunds: </w:t>
      </w:r>
    </w:p>
    <w:p w14:paraId="6180CE8C" w14:textId="42FA8BD6" w:rsidR="00B87CA8" w:rsidRDefault="000224A7" w:rsidP="000224A7">
      <w:pPr>
        <w:spacing w:after="120" w:line="240" w:lineRule="auto"/>
      </w:pPr>
      <w:r w:rsidRPr="000224A7">
        <w:t xml:space="preserve">All Membership Fee </w:t>
      </w:r>
      <w:r w:rsidR="00B87CA8">
        <w:t>r</w:t>
      </w:r>
      <w:r w:rsidRPr="000224A7">
        <w:t xml:space="preserve">efunds will be made only on </w:t>
      </w:r>
      <w:r w:rsidR="00F702A3">
        <w:t xml:space="preserve">written </w:t>
      </w:r>
      <w:r w:rsidRPr="000224A7">
        <w:t xml:space="preserve">application to the </w:t>
      </w:r>
      <w:r w:rsidR="00EB4EE4">
        <w:t>C</w:t>
      </w:r>
      <w:r w:rsidRPr="000224A7">
        <w:t>lub</w:t>
      </w:r>
      <w:r>
        <w:t xml:space="preserve"> with proof of payment and a completed </w:t>
      </w:r>
      <w:r w:rsidR="00EB4EE4">
        <w:t>R</w:t>
      </w:r>
      <w:r>
        <w:t xml:space="preserve">efund </w:t>
      </w:r>
      <w:r w:rsidR="00EB4EE4">
        <w:t xml:space="preserve">Request </w:t>
      </w:r>
      <w:proofErr w:type="gramStart"/>
      <w:r w:rsidR="00B87CA8">
        <w:t>f</w:t>
      </w:r>
      <w:r>
        <w:t>orm</w:t>
      </w:r>
      <w:r w:rsidR="00B87CA8">
        <w:t>, and</w:t>
      </w:r>
      <w:proofErr w:type="gramEnd"/>
      <w:r w:rsidR="00B87CA8">
        <w:t xml:space="preserve"> must be received before the </w:t>
      </w:r>
      <w:r w:rsidR="00B87CA8" w:rsidRPr="00CF72CB">
        <w:rPr>
          <w:b/>
          <w:bCs/>
          <w:u w:val="single"/>
        </w:rPr>
        <w:t>30th of November</w:t>
      </w:r>
      <w:r w:rsidR="00B87CA8" w:rsidRPr="000224A7">
        <w:t xml:space="preserve"> </w:t>
      </w:r>
      <w:r w:rsidR="00B87CA8">
        <w:t>of the current season</w:t>
      </w:r>
      <w:r w:rsidRPr="000224A7">
        <w:t xml:space="preserve">. </w:t>
      </w:r>
    </w:p>
    <w:p w14:paraId="0B180023" w14:textId="2A583008" w:rsidR="00EB4EE4" w:rsidRDefault="00EB4EE4" w:rsidP="000224A7">
      <w:pPr>
        <w:spacing w:after="120" w:line="240" w:lineRule="auto"/>
      </w:pPr>
      <w:r>
        <w:t>M</w:t>
      </w:r>
      <w:r w:rsidR="00F7200A">
        <w:t xml:space="preserve">embership </w:t>
      </w:r>
      <w:r>
        <w:t>F</w:t>
      </w:r>
      <w:r w:rsidR="00F7200A">
        <w:t xml:space="preserve">ee </w:t>
      </w:r>
      <w:r w:rsidR="000224A7" w:rsidRPr="000224A7">
        <w:t xml:space="preserve">refunds will incur </w:t>
      </w:r>
      <w:r>
        <w:t xml:space="preserve">a </w:t>
      </w:r>
      <w:r w:rsidR="000224A7" w:rsidRPr="000224A7">
        <w:t>$</w:t>
      </w:r>
      <w:r w:rsidR="000224A7">
        <w:t>30</w:t>
      </w:r>
      <w:r w:rsidR="000224A7" w:rsidRPr="000224A7">
        <w:t xml:space="preserve"> </w:t>
      </w:r>
      <w:r w:rsidR="00F7200A">
        <w:t xml:space="preserve">fee </w:t>
      </w:r>
      <w:r w:rsidR="000224A7" w:rsidRPr="000224A7">
        <w:t xml:space="preserve">per </w:t>
      </w:r>
      <w:r w:rsidR="00F7200A">
        <w:t>member</w:t>
      </w:r>
      <w:r w:rsidR="000224A7" w:rsidRPr="000224A7">
        <w:t xml:space="preserve"> </w:t>
      </w:r>
      <w:r w:rsidR="00F7200A">
        <w:t xml:space="preserve">to cover the cost of </w:t>
      </w:r>
      <w:r w:rsidR="00E746D5">
        <w:t xml:space="preserve">member insurance </w:t>
      </w:r>
      <w:r w:rsidR="00F7200A">
        <w:t>and administration</w:t>
      </w:r>
      <w:r>
        <w:t>.</w:t>
      </w:r>
    </w:p>
    <w:p w14:paraId="1FB01A1C" w14:textId="23BD2599" w:rsidR="008E4AD9" w:rsidRDefault="008E4AD9" w:rsidP="008E4AD9">
      <w:pPr>
        <w:spacing w:after="120" w:line="240" w:lineRule="auto"/>
      </w:pPr>
      <w:r>
        <w:t>Membership transfers will also be refunded in full, if the transfer has been completed before the</w:t>
      </w:r>
      <w:r>
        <w:t xml:space="preserve"> </w:t>
      </w:r>
      <w:r>
        <w:t>commencement of the Patrol or Nipper season for the current season.</w:t>
      </w:r>
    </w:p>
    <w:p w14:paraId="6B5B829A" w14:textId="0747F63E" w:rsidR="008E4AD9" w:rsidRDefault="008E4AD9" w:rsidP="000224A7">
      <w:pPr>
        <w:spacing w:after="120" w:line="240" w:lineRule="auto"/>
      </w:pPr>
      <w:r>
        <w:t>Accidental double payments will be refunded in full.</w:t>
      </w:r>
    </w:p>
    <w:p w14:paraId="6EB82017" w14:textId="37219109" w:rsidR="000224A7" w:rsidRDefault="000224A7" w:rsidP="000224A7">
      <w:pPr>
        <w:spacing w:after="120" w:line="240" w:lineRule="auto"/>
      </w:pPr>
      <w:r w:rsidRPr="000224A7">
        <w:t>There is no refund on Active Kids vouchers</w:t>
      </w:r>
      <w:r w:rsidR="00B87CA8">
        <w:t>, unless the fees are being transferred to another Provider, and for the same Member</w:t>
      </w:r>
      <w:r w:rsidRPr="000224A7">
        <w:t xml:space="preserve">. </w:t>
      </w:r>
    </w:p>
    <w:p w14:paraId="7FE56098" w14:textId="77777777" w:rsidR="00F702A3" w:rsidRDefault="00F702A3" w:rsidP="000224A7">
      <w:pPr>
        <w:spacing w:after="120" w:line="240" w:lineRule="auto"/>
      </w:pPr>
    </w:p>
    <w:p w14:paraId="711CD64C" w14:textId="7D4CDCE5" w:rsidR="00554910" w:rsidRDefault="000224A7" w:rsidP="000224A7">
      <w:pPr>
        <w:spacing w:after="120" w:line="240" w:lineRule="auto"/>
      </w:pPr>
      <w:r w:rsidRPr="000224A7">
        <w:t>For</w:t>
      </w:r>
      <w:r w:rsidR="00F702A3">
        <w:t xml:space="preserve"> </w:t>
      </w:r>
      <w:r w:rsidR="00B87CA8">
        <w:t>all</w:t>
      </w:r>
      <w:r w:rsidRPr="000224A7">
        <w:t xml:space="preserve"> </w:t>
      </w:r>
      <w:r w:rsidR="00B87CA8">
        <w:t>r</w:t>
      </w:r>
      <w:r w:rsidRPr="000224A7">
        <w:t>efund</w:t>
      </w:r>
      <w:r w:rsidR="00B87CA8">
        <w:t xml:space="preserve"> queries, </w:t>
      </w:r>
      <w:r w:rsidRPr="000224A7">
        <w:t xml:space="preserve">please email </w:t>
      </w:r>
      <w:hyperlink r:id="rId9" w:history="1">
        <w:r w:rsidR="00554910" w:rsidRPr="008B0A92">
          <w:rPr>
            <w:rStyle w:val="Hyperlink"/>
          </w:rPr>
          <w:t>finance@southmaroubarsurfclub.com.au</w:t>
        </w:r>
      </w:hyperlink>
    </w:p>
    <w:p w14:paraId="65190CF2" w14:textId="77777777" w:rsidR="00554910" w:rsidRDefault="00554910">
      <w:r>
        <w:br w:type="page"/>
      </w:r>
    </w:p>
    <w:p w14:paraId="70957177" w14:textId="77777777" w:rsidR="00F702A3" w:rsidRPr="00CF72CB" w:rsidRDefault="00F702A3" w:rsidP="00554910">
      <w:pPr>
        <w:spacing w:after="318" w:line="240" w:lineRule="auto"/>
        <w:ind w:left="10" w:hanging="10"/>
        <w:jc w:val="center"/>
        <w:rPr>
          <w:rFonts w:ascii="Calibri" w:eastAsia="Calibri" w:hAnsi="Calibri" w:cs="Calibri"/>
          <w:b/>
          <w:bCs/>
          <w:color w:val="1F3864"/>
          <w:sz w:val="32"/>
        </w:rPr>
      </w:pPr>
    </w:p>
    <w:p w14:paraId="52870368" w14:textId="0301A14B" w:rsidR="00554910" w:rsidRPr="00CF72CB" w:rsidRDefault="00554910" w:rsidP="00554910">
      <w:pPr>
        <w:spacing w:after="318" w:line="240" w:lineRule="auto"/>
        <w:ind w:left="10" w:hanging="10"/>
        <w:jc w:val="center"/>
        <w:rPr>
          <w:rFonts w:ascii="Calibri" w:eastAsia="Calibri" w:hAnsi="Calibri" w:cs="Calibri"/>
          <w:b/>
          <w:bCs/>
          <w:sz w:val="20"/>
        </w:rPr>
      </w:pPr>
      <w:r w:rsidRPr="00CF72CB">
        <w:rPr>
          <w:rFonts w:ascii="Calibri" w:eastAsia="Calibri" w:hAnsi="Calibri" w:cs="Calibri"/>
          <w:b/>
          <w:bCs/>
          <w:color w:val="1F3864"/>
          <w:sz w:val="32"/>
        </w:rPr>
        <w:t>REFUND REQUEST FORM</w:t>
      </w:r>
      <w:r w:rsidRPr="00CF72CB">
        <w:rPr>
          <w:rFonts w:ascii="Calibri" w:eastAsia="Calibri" w:hAnsi="Calibri" w:cs="Calibri"/>
          <w:b/>
          <w:bCs/>
          <w:sz w:val="20"/>
        </w:rPr>
        <w:t xml:space="preserve"> </w:t>
      </w:r>
    </w:p>
    <w:p w14:paraId="07997A91" w14:textId="37625195" w:rsidR="00554910" w:rsidRDefault="00554910" w:rsidP="00554910">
      <w:pPr>
        <w:spacing w:after="0" w:line="338" w:lineRule="auto"/>
        <w:ind w:right="1678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Please complete this form and email to </w:t>
      </w:r>
      <w:hyperlink r:id="rId10" w:history="1">
        <w:r w:rsidRPr="008B0A92">
          <w:rPr>
            <w:rStyle w:val="Hyperlink"/>
            <w:rFonts w:ascii="Calibri" w:eastAsia="Calibri" w:hAnsi="Calibri" w:cs="Calibri"/>
            <w:sz w:val="20"/>
          </w:rPr>
          <w:t>finance@southmaroubrasurfclub.com.au</w:t>
        </w:r>
      </w:hyperlink>
      <w:r w:rsidR="00F702A3">
        <w:rPr>
          <w:rStyle w:val="Hyperlink"/>
          <w:rFonts w:ascii="Calibri" w:eastAsia="Calibri" w:hAnsi="Calibri" w:cs="Calibri"/>
          <w:sz w:val="20"/>
        </w:rPr>
        <w:t>.</w:t>
      </w:r>
      <w:r>
        <w:rPr>
          <w:rFonts w:ascii="Calibri" w:eastAsia="Calibri" w:hAnsi="Calibri" w:cs="Calibri"/>
          <w:sz w:val="20"/>
        </w:rPr>
        <w:t xml:space="preserve">  </w:t>
      </w:r>
    </w:p>
    <w:p w14:paraId="7F66B134" w14:textId="543AA61F" w:rsidR="00554910" w:rsidRDefault="00554910" w:rsidP="00554910">
      <w:pPr>
        <w:spacing w:after="0" w:line="338" w:lineRule="auto"/>
        <w:ind w:right="1678"/>
      </w:pPr>
      <w:r>
        <w:rPr>
          <w:rFonts w:ascii="Calibri" w:eastAsia="Calibri" w:hAnsi="Calibri" w:cs="Calibri"/>
          <w:sz w:val="20"/>
        </w:rPr>
        <w:t>PLEASE PRINT CLEARLY</w:t>
      </w:r>
    </w:p>
    <w:tbl>
      <w:tblPr>
        <w:tblStyle w:val="TableGrid0"/>
        <w:tblW w:w="0" w:type="auto"/>
        <w:tblInd w:w="-90" w:type="dxa"/>
        <w:tblLook w:val="04A0" w:firstRow="1" w:lastRow="0" w:firstColumn="1" w:lastColumn="0" w:noHBand="0" w:noVBand="1"/>
      </w:tblPr>
      <w:tblGrid>
        <w:gridCol w:w="2637"/>
        <w:gridCol w:w="6379"/>
      </w:tblGrid>
      <w:tr w:rsidR="00554910" w:rsidRPr="00554910" w14:paraId="3E487CDA" w14:textId="77777777" w:rsidTr="00554910">
        <w:tc>
          <w:tcPr>
            <w:tcW w:w="9016" w:type="dxa"/>
            <w:gridSpan w:val="2"/>
            <w:shd w:val="clear" w:color="auto" w:fill="B4C6E7" w:themeFill="accent1" w:themeFillTint="66"/>
          </w:tcPr>
          <w:p w14:paraId="43CA2DB6" w14:textId="6FD2FA31" w:rsidR="00554910" w:rsidRPr="00554910" w:rsidRDefault="00554910" w:rsidP="00554910">
            <w:pPr>
              <w:spacing w:before="80" w:after="80"/>
              <w:ind w:right="-96"/>
              <w:rPr>
                <w:b/>
                <w:bCs/>
              </w:rPr>
            </w:pPr>
            <w:r w:rsidRPr="00554910">
              <w:rPr>
                <w:b/>
                <w:bCs/>
              </w:rPr>
              <w:t>PERSONAL DETAILS</w:t>
            </w:r>
          </w:p>
        </w:tc>
      </w:tr>
      <w:tr w:rsidR="00554910" w14:paraId="05864B02" w14:textId="77777777" w:rsidTr="00554910">
        <w:trPr>
          <w:trHeight w:val="506"/>
        </w:trPr>
        <w:tc>
          <w:tcPr>
            <w:tcW w:w="2637" w:type="dxa"/>
          </w:tcPr>
          <w:p w14:paraId="7DEA99F3" w14:textId="501DF42B" w:rsidR="00554910" w:rsidRDefault="00554910" w:rsidP="00554910">
            <w:pPr>
              <w:spacing w:before="80" w:after="80"/>
              <w:ind w:right="-96"/>
            </w:pPr>
            <w:r>
              <w:t>MEMBER NAME</w:t>
            </w:r>
            <w:r w:rsidR="00EB4EE4">
              <w:t>:</w:t>
            </w:r>
          </w:p>
        </w:tc>
        <w:tc>
          <w:tcPr>
            <w:tcW w:w="6379" w:type="dxa"/>
          </w:tcPr>
          <w:p w14:paraId="2C20E88E" w14:textId="77777777" w:rsidR="00554910" w:rsidRDefault="00554910" w:rsidP="00554910">
            <w:pPr>
              <w:spacing w:before="80" w:after="80"/>
              <w:ind w:right="-96"/>
            </w:pPr>
          </w:p>
        </w:tc>
      </w:tr>
      <w:tr w:rsidR="00554910" w14:paraId="39FA4068" w14:textId="77777777" w:rsidTr="00554910">
        <w:tc>
          <w:tcPr>
            <w:tcW w:w="2637" w:type="dxa"/>
          </w:tcPr>
          <w:p w14:paraId="0BF840C8" w14:textId="249D7C43" w:rsidR="00554910" w:rsidRDefault="00554910" w:rsidP="00554910">
            <w:pPr>
              <w:spacing w:before="80" w:after="80"/>
              <w:ind w:right="-96"/>
            </w:pPr>
            <w:r>
              <w:t>PARENT NAME</w:t>
            </w:r>
            <w:r w:rsidR="00EB4EE4">
              <w:t>:</w:t>
            </w:r>
            <w:r>
              <w:t xml:space="preserve"> </w:t>
            </w:r>
            <w:r>
              <w:br/>
            </w:r>
            <w:r w:rsidRPr="00CF72CB">
              <w:rPr>
                <w:sz w:val="18"/>
                <w:szCs w:val="18"/>
              </w:rPr>
              <w:t>(IF MEMBER IS A NIPPER)</w:t>
            </w:r>
          </w:p>
        </w:tc>
        <w:tc>
          <w:tcPr>
            <w:tcW w:w="6379" w:type="dxa"/>
          </w:tcPr>
          <w:p w14:paraId="4DD9DCD9" w14:textId="5E7F1F8D" w:rsidR="00554910" w:rsidRDefault="00554910" w:rsidP="00554910">
            <w:pPr>
              <w:spacing w:before="80" w:after="80"/>
              <w:ind w:right="-96"/>
            </w:pPr>
          </w:p>
        </w:tc>
      </w:tr>
      <w:tr w:rsidR="00554910" w14:paraId="5A54252E" w14:textId="77777777" w:rsidTr="00554910">
        <w:trPr>
          <w:trHeight w:val="551"/>
        </w:trPr>
        <w:tc>
          <w:tcPr>
            <w:tcW w:w="2637" w:type="dxa"/>
          </w:tcPr>
          <w:p w14:paraId="5085ABE0" w14:textId="41AF3C38" w:rsidR="00554910" w:rsidRDefault="00554910" w:rsidP="00554910">
            <w:pPr>
              <w:spacing w:before="80" w:after="80"/>
              <w:ind w:right="-96"/>
            </w:pPr>
            <w:r>
              <w:t>CONTACT NUMBER</w:t>
            </w:r>
            <w:r w:rsidR="00EB4EE4">
              <w:t>:</w:t>
            </w:r>
          </w:p>
        </w:tc>
        <w:tc>
          <w:tcPr>
            <w:tcW w:w="6379" w:type="dxa"/>
          </w:tcPr>
          <w:p w14:paraId="331F7EE7" w14:textId="608B8077" w:rsidR="00554910" w:rsidRDefault="00554910" w:rsidP="00554910">
            <w:pPr>
              <w:spacing w:before="80" w:after="80"/>
              <w:ind w:right="-96"/>
            </w:pPr>
          </w:p>
        </w:tc>
      </w:tr>
      <w:tr w:rsidR="00554910" w14:paraId="2F313DE2" w14:textId="77777777" w:rsidTr="00554910">
        <w:trPr>
          <w:trHeight w:val="572"/>
        </w:trPr>
        <w:tc>
          <w:tcPr>
            <w:tcW w:w="2637" w:type="dxa"/>
          </w:tcPr>
          <w:p w14:paraId="69233791" w14:textId="1712AA4F" w:rsidR="00554910" w:rsidRDefault="00554910" w:rsidP="00554910">
            <w:pPr>
              <w:spacing w:before="80" w:after="80"/>
              <w:ind w:right="-96"/>
            </w:pPr>
            <w:r>
              <w:t>EMAIL ADDRESS</w:t>
            </w:r>
            <w:r w:rsidR="00EB4EE4">
              <w:t>:</w:t>
            </w:r>
          </w:p>
        </w:tc>
        <w:tc>
          <w:tcPr>
            <w:tcW w:w="6379" w:type="dxa"/>
          </w:tcPr>
          <w:p w14:paraId="0717980F" w14:textId="3234F287" w:rsidR="00554910" w:rsidRDefault="00554910" w:rsidP="00554910">
            <w:pPr>
              <w:spacing w:before="80" w:after="80"/>
              <w:ind w:right="-96"/>
            </w:pPr>
          </w:p>
        </w:tc>
      </w:tr>
    </w:tbl>
    <w:p w14:paraId="21A91BC4" w14:textId="3B785489" w:rsidR="00554910" w:rsidRPr="00CF72CB" w:rsidRDefault="00CF72CB" w:rsidP="00554910">
      <w:pPr>
        <w:spacing w:after="80"/>
        <w:ind w:left="-91" w:right="-96"/>
        <w:rPr>
          <w:sz w:val="4"/>
          <w:szCs w:val="4"/>
        </w:rPr>
      </w:pPr>
      <w:r w:rsidRPr="00CF72CB">
        <w:rPr>
          <w:rFonts w:ascii="Calibri" w:eastAsia="Calibri" w:hAnsi="Calibri" w:cs="Calibri"/>
          <w:noProof/>
          <w:sz w:val="2"/>
          <w:szCs w:val="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75E32A" wp14:editId="7CDA0AF9">
                <wp:simplePos x="0" y="0"/>
                <wp:positionH relativeFrom="column">
                  <wp:posOffset>3623945</wp:posOffset>
                </wp:positionH>
                <wp:positionV relativeFrom="paragraph">
                  <wp:posOffset>67945</wp:posOffset>
                </wp:positionV>
                <wp:extent cx="161925" cy="161925"/>
                <wp:effectExtent l="0" t="0" r="28575" b="28575"/>
                <wp:wrapNone/>
                <wp:docPr id="195393144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5E4E99" id="Rectangle 7" o:spid="_x0000_s1026" style="position:absolute;margin-left:285.35pt;margin-top:5.35pt;width:12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" filled="f" strokecolor="#181818 [486]" strokeweight="1pt"/>
            </w:pict>
          </mc:Fallback>
        </mc:AlternateContent>
      </w:r>
      <w:r w:rsidRPr="00CF72CB">
        <w:rPr>
          <w:rFonts w:ascii="Calibri" w:eastAsia="Calibri" w:hAnsi="Calibri" w:cs="Calibri"/>
          <w:noProof/>
          <w:sz w:val="2"/>
          <w:szCs w:val="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9162AA" wp14:editId="5E6C7BB5">
                <wp:simplePos x="0" y="0"/>
                <wp:positionH relativeFrom="column">
                  <wp:posOffset>1337945</wp:posOffset>
                </wp:positionH>
                <wp:positionV relativeFrom="paragraph">
                  <wp:posOffset>67945</wp:posOffset>
                </wp:positionV>
                <wp:extent cx="161925" cy="161925"/>
                <wp:effectExtent l="0" t="0" r="28575" b="28575"/>
                <wp:wrapNone/>
                <wp:docPr id="14212279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EFBB64" id="Rectangle 7" o:spid="_x0000_s1026" style="position:absolute;margin-left:105.35pt;margin-top:5.35pt;width:12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" filled="f" strokecolor="#181818 [486]" strokeweight="1pt"/>
            </w:pict>
          </mc:Fallback>
        </mc:AlternateContent>
      </w:r>
    </w:p>
    <w:p w14:paraId="29F36B2A" w14:textId="2C0D526D" w:rsidR="00F702A3" w:rsidRDefault="00F702A3" w:rsidP="00CF72CB">
      <w:pPr>
        <w:tabs>
          <w:tab w:val="left" w:pos="2520"/>
          <w:tab w:val="left" w:pos="6120"/>
        </w:tabs>
        <w:spacing w:after="0" w:line="338" w:lineRule="auto"/>
        <w:ind w:right="1678"/>
      </w:pPr>
      <w:r>
        <w:rPr>
          <w:rFonts w:ascii="Calibri" w:eastAsia="Calibri" w:hAnsi="Calibri" w:cs="Calibri"/>
          <w:sz w:val="20"/>
        </w:rPr>
        <w:t xml:space="preserve">TYPE OF REFUND: </w:t>
      </w:r>
      <w:r>
        <w:rPr>
          <w:rFonts w:ascii="Calibri" w:eastAsia="Calibri" w:hAnsi="Calibri" w:cs="Calibri"/>
          <w:sz w:val="20"/>
        </w:rPr>
        <w:tab/>
        <w:t>MEMBERSHIP FEES</w:t>
      </w:r>
      <w:r>
        <w:rPr>
          <w:rFonts w:ascii="Calibri" w:eastAsia="Calibri" w:hAnsi="Calibri" w:cs="Calibri"/>
          <w:sz w:val="20"/>
        </w:rPr>
        <w:tab/>
        <w:t>CLOTHING</w:t>
      </w:r>
    </w:p>
    <w:tbl>
      <w:tblPr>
        <w:tblStyle w:val="TableGrid0"/>
        <w:tblW w:w="0" w:type="auto"/>
        <w:tblInd w:w="-90" w:type="dxa"/>
        <w:tblLook w:val="04A0" w:firstRow="1" w:lastRow="0" w:firstColumn="1" w:lastColumn="0" w:noHBand="0" w:noVBand="1"/>
      </w:tblPr>
      <w:tblGrid>
        <w:gridCol w:w="9016"/>
      </w:tblGrid>
      <w:tr w:rsidR="00554910" w:rsidRPr="00554910" w14:paraId="1C9EE177" w14:textId="77777777" w:rsidTr="00554910">
        <w:tc>
          <w:tcPr>
            <w:tcW w:w="9016" w:type="dxa"/>
            <w:shd w:val="clear" w:color="auto" w:fill="B4C6E7" w:themeFill="accent1" w:themeFillTint="66"/>
          </w:tcPr>
          <w:p w14:paraId="1CD46E79" w14:textId="44C5F391" w:rsidR="00554910" w:rsidRPr="00554910" w:rsidRDefault="00554910" w:rsidP="00982170">
            <w:pPr>
              <w:spacing w:before="80" w:after="80"/>
              <w:ind w:right="-96"/>
              <w:rPr>
                <w:b/>
                <w:bCs/>
              </w:rPr>
            </w:pPr>
            <w:r w:rsidRPr="00554910">
              <w:rPr>
                <w:b/>
                <w:bCs/>
              </w:rPr>
              <w:t>REASON FOR REFUND</w:t>
            </w:r>
          </w:p>
        </w:tc>
      </w:tr>
      <w:tr w:rsidR="00554910" w14:paraId="1E570862" w14:textId="77777777" w:rsidTr="00962260">
        <w:trPr>
          <w:trHeight w:val="2356"/>
        </w:trPr>
        <w:tc>
          <w:tcPr>
            <w:tcW w:w="9016" w:type="dxa"/>
          </w:tcPr>
          <w:p w14:paraId="2261D5E2" w14:textId="148E9157" w:rsidR="00554910" w:rsidRDefault="00554910" w:rsidP="00554910">
            <w:pPr>
              <w:spacing w:before="80" w:after="80"/>
              <w:ind w:right="-96"/>
            </w:pPr>
          </w:p>
        </w:tc>
      </w:tr>
    </w:tbl>
    <w:p w14:paraId="2ED7834A" w14:textId="77777777" w:rsidR="00554910" w:rsidRDefault="00554910" w:rsidP="00554910">
      <w:pPr>
        <w:spacing w:after="80"/>
        <w:ind w:left="-91" w:right="-96"/>
      </w:pPr>
    </w:p>
    <w:tbl>
      <w:tblPr>
        <w:tblStyle w:val="TableGrid0"/>
        <w:tblW w:w="0" w:type="auto"/>
        <w:tblInd w:w="-90" w:type="dxa"/>
        <w:tblLook w:val="04A0" w:firstRow="1" w:lastRow="0" w:firstColumn="1" w:lastColumn="0" w:noHBand="0" w:noVBand="1"/>
      </w:tblPr>
      <w:tblGrid>
        <w:gridCol w:w="2637"/>
        <w:gridCol w:w="6379"/>
      </w:tblGrid>
      <w:tr w:rsidR="00554910" w:rsidRPr="00554910" w14:paraId="235722DA" w14:textId="77777777" w:rsidTr="00554910">
        <w:tc>
          <w:tcPr>
            <w:tcW w:w="9016" w:type="dxa"/>
            <w:gridSpan w:val="2"/>
            <w:shd w:val="clear" w:color="auto" w:fill="B4C6E7" w:themeFill="accent1" w:themeFillTint="66"/>
          </w:tcPr>
          <w:p w14:paraId="6BB895C9" w14:textId="537A2816" w:rsidR="00554910" w:rsidRPr="00554910" w:rsidRDefault="00554910" w:rsidP="00982170">
            <w:pPr>
              <w:spacing w:before="80" w:after="80"/>
              <w:ind w:right="-96"/>
              <w:rPr>
                <w:b/>
                <w:bCs/>
              </w:rPr>
            </w:pPr>
            <w:r w:rsidRPr="00554910">
              <w:rPr>
                <w:b/>
                <w:bCs/>
              </w:rPr>
              <w:t>PAYMENT DETAILS</w:t>
            </w:r>
          </w:p>
        </w:tc>
      </w:tr>
      <w:tr w:rsidR="00554910" w14:paraId="2D749F1F" w14:textId="77777777" w:rsidTr="00CF72CB">
        <w:trPr>
          <w:trHeight w:val="506"/>
        </w:trPr>
        <w:tc>
          <w:tcPr>
            <w:tcW w:w="2637" w:type="dxa"/>
            <w:vAlign w:val="center"/>
          </w:tcPr>
          <w:p w14:paraId="60E0CF26" w14:textId="3FC9252A" w:rsidR="00554910" w:rsidRDefault="00554910" w:rsidP="00982170">
            <w:pPr>
              <w:spacing w:before="80" w:after="80"/>
              <w:ind w:right="-96"/>
            </w:pPr>
            <w:r>
              <w:t>BSB</w:t>
            </w:r>
            <w:r w:rsidR="00EB4EE4">
              <w:t>:</w:t>
            </w:r>
          </w:p>
        </w:tc>
        <w:tc>
          <w:tcPr>
            <w:tcW w:w="6379" w:type="dxa"/>
          </w:tcPr>
          <w:p w14:paraId="2B77C95C" w14:textId="77777777" w:rsidR="00554910" w:rsidRDefault="00554910" w:rsidP="00982170">
            <w:pPr>
              <w:spacing w:before="80" w:after="80"/>
              <w:ind w:right="-96"/>
            </w:pPr>
          </w:p>
        </w:tc>
      </w:tr>
      <w:tr w:rsidR="00554910" w14:paraId="1DC3A440" w14:textId="77777777" w:rsidTr="00CF72CB">
        <w:tc>
          <w:tcPr>
            <w:tcW w:w="2637" w:type="dxa"/>
            <w:vAlign w:val="center"/>
          </w:tcPr>
          <w:p w14:paraId="6E0933C9" w14:textId="67F2E5DA" w:rsidR="00554910" w:rsidRDefault="00554910" w:rsidP="00982170">
            <w:pPr>
              <w:spacing w:before="80" w:after="80"/>
              <w:ind w:right="-96"/>
            </w:pPr>
            <w:r>
              <w:t>ACCOUNT NUMBER</w:t>
            </w:r>
            <w:r w:rsidR="00EB4EE4">
              <w:t>:</w:t>
            </w:r>
          </w:p>
        </w:tc>
        <w:tc>
          <w:tcPr>
            <w:tcW w:w="6379" w:type="dxa"/>
          </w:tcPr>
          <w:p w14:paraId="7214A9D1" w14:textId="77777777" w:rsidR="00554910" w:rsidRDefault="00554910" w:rsidP="00982170">
            <w:pPr>
              <w:spacing w:before="80" w:after="80"/>
              <w:ind w:right="-96"/>
            </w:pPr>
          </w:p>
        </w:tc>
      </w:tr>
      <w:tr w:rsidR="00554910" w14:paraId="7D6C0E2F" w14:textId="77777777" w:rsidTr="00CF72CB">
        <w:trPr>
          <w:trHeight w:val="551"/>
        </w:trPr>
        <w:tc>
          <w:tcPr>
            <w:tcW w:w="2637" w:type="dxa"/>
            <w:vAlign w:val="center"/>
          </w:tcPr>
          <w:p w14:paraId="7580DF52" w14:textId="2043931C" w:rsidR="00554910" w:rsidRDefault="00554910" w:rsidP="00982170">
            <w:pPr>
              <w:spacing w:before="80" w:after="80"/>
              <w:ind w:right="-96"/>
            </w:pPr>
            <w:r>
              <w:t>ACCOUNT NAME</w:t>
            </w:r>
            <w:r w:rsidR="00EB4EE4">
              <w:t>:</w:t>
            </w:r>
          </w:p>
        </w:tc>
        <w:tc>
          <w:tcPr>
            <w:tcW w:w="6379" w:type="dxa"/>
          </w:tcPr>
          <w:p w14:paraId="6C045635" w14:textId="77777777" w:rsidR="00554910" w:rsidRDefault="00554910" w:rsidP="00982170">
            <w:pPr>
              <w:spacing w:before="80" w:after="80"/>
              <w:ind w:right="-96"/>
            </w:pPr>
          </w:p>
        </w:tc>
      </w:tr>
      <w:tr w:rsidR="00554910" w14:paraId="1DBAC09F" w14:textId="77777777" w:rsidTr="00CF72CB">
        <w:trPr>
          <w:trHeight w:val="572"/>
        </w:trPr>
        <w:tc>
          <w:tcPr>
            <w:tcW w:w="2637" w:type="dxa"/>
            <w:vAlign w:val="center"/>
          </w:tcPr>
          <w:p w14:paraId="356926AC" w14:textId="41378E27" w:rsidR="00554910" w:rsidRDefault="00554910" w:rsidP="00982170">
            <w:pPr>
              <w:spacing w:before="80" w:after="80"/>
              <w:ind w:right="-96"/>
            </w:pPr>
            <w:r>
              <w:t>AMOUNT REQUESTED</w:t>
            </w:r>
            <w:r w:rsidR="00EB4EE4">
              <w:t>:</w:t>
            </w:r>
          </w:p>
        </w:tc>
        <w:tc>
          <w:tcPr>
            <w:tcW w:w="6379" w:type="dxa"/>
          </w:tcPr>
          <w:p w14:paraId="1DFD693B" w14:textId="77777777" w:rsidR="00554910" w:rsidRDefault="00554910" w:rsidP="00982170">
            <w:pPr>
              <w:spacing w:before="80" w:after="80"/>
              <w:ind w:right="-96"/>
            </w:pPr>
          </w:p>
        </w:tc>
      </w:tr>
    </w:tbl>
    <w:p w14:paraId="0FD14E61" w14:textId="77777777" w:rsidR="00554910" w:rsidRDefault="00554910" w:rsidP="00554910">
      <w:pPr>
        <w:spacing w:after="80"/>
        <w:ind w:left="-91" w:right="-96"/>
      </w:pPr>
    </w:p>
    <w:tbl>
      <w:tblPr>
        <w:tblStyle w:val="TableGrid0"/>
        <w:tblW w:w="0" w:type="auto"/>
        <w:tblInd w:w="-90" w:type="dxa"/>
        <w:tblLook w:val="04A0" w:firstRow="1" w:lastRow="0" w:firstColumn="1" w:lastColumn="0" w:noHBand="0" w:noVBand="1"/>
      </w:tblPr>
      <w:tblGrid>
        <w:gridCol w:w="5614"/>
        <w:gridCol w:w="3402"/>
      </w:tblGrid>
      <w:tr w:rsidR="00554910" w:rsidRPr="00554910" w14:paraId="22F3201D" w14:textId="77777777" w:rsidTr="00982170">
        <w:tc>
          <w:tcPr>
            <w:tcW w:w="9016" w:type="dxa"/>
            <w:gridSpan w:val="2"/>
            <w:shd w:val="clear" w:color="auto" w:fill="B4C6E7" w:themeFill="accent1" w:themeFillTint="66"/>
          </w:tcPr>
          <w:p w14:paraId="7712AFE7" w14:textId="02EEF09F" w:rsidR="00554910" w:rsidRPr="00554910" w:rsidRDefault="00554910" w:rsidP="00982170">
            <w:pPr>
              <w:spacing w:before="80" w:after="80"/>
              <w:ind w:right="-96"/>
              <w:rPr>
                <w:b/>
                <w:bCs/>
              </w:rPr>
            </w:pPr>
            <w:r>
              <w:rPr>
                <w:b/>
                <w:bCs/>
              </w:rPr>
              <w:t xml:space="preserve">DECLARATION / CONSENT </w:t>
            </w:r>
          </w:p>
        </w:tc>
      </w:tr>
      <w:tr w:rsidR="00554910" w14:paraId="072F4B2E" w14:textId="77777777" w:rsidTr="00AB62F9">
        <w:trPr>
          <w:trHeight w:val="506"/>
        </w:trPr>
        <w:tc>
          <w:tcPr>
            <w:tcW w:w="9016" w:type="dxa"/>
            <w:gridSpan w:val="2"/>
          </w:tcPr>
          <w:p w14:paraId="4ABB1C08" w14:textId="06EA3186" w:rsidR="00554910" w:rsidRDefault="00554910" w:rsidP="00982170">
            <w:pPr>
              <w:spacing w:before="80" w:after="80"/>
              <w:ind w:right="-96"/>
            </w:pPr>
            <w:r>
              <w:t xml:space="preserve">I declare that the information in this form is complete and </w:t>
            </w:r>
            <w:r w:rsidR="00EB4EE4">
              <w:t xml:space="preserve">accurate, </w:t>
            </w:r>
            <w:r>
              <w:t xml:space="preserve">and I am the person to whom this refund </w:t>
            </w:r>
            <w:r w:rsidR="00EB4EE4">
              <w:t xml:space="preserve">is </w:t>
            </w:r>
            <w:r>
              <w:t xml:space="preserve">to be </w:t>
            </w:r>
            <w:r w:rsidR="00EB4EE4">
              <w:t>reimbursed to.</w:t>
            </w:r>
          </w:p>
        </w:tc>
      </w:tr>
      <w:tr w:rsidR="00554910" w14:paraId="7093D9C4" w14:textId="77777777" w:rsidTr="00554910">
        <w:trPr>
          <w:trHeight w:val="506"/>
        </w:trPr>
        <w:tc>
          <w:tcPr>
            <w:tcW w:w="5614" w:type="dxa"/>
          </w:tcPr>
          <w:p w14:paraId="64FA4193" w14:textId="513D900D" w:rsidR="00554910" w:rsidRDefault="00554910" w:rsidP="00982170">
            <w:pPr>
              <w:spacing w:before="80" w:after="80"/>
              <w:ind w:right="-96"/>
            </w:pPr>
            <w:r>
              <w:t>Signature:</w:t>
            </w:r>
          </w:p>
        </w:tc>
        <w:tc>
          <w:tcPr>
            <w:tcW w:w="3402" w:type="dxa"/>
          </w:tcPr>
          <w:p w14:paraId="2F0BBE64" w14:textId="02ADE912" w:rsidR="00554910" w:rsidRDefault="00554910" w:rsidP="00982170">
            <w:pPr>
              <w:spacing w:before="80" w:after="80"/>
              <w:ind w:right="-96"/>
            </w:pPr>
            <w:r>
              <w:t xml:space="preserve">Date: </w:t>
            </w:r>
          </w:p>
        </w:tc>
      </w:tr>
    </w:tbl>
    <w:p w14:paraId="4251D6C3" w14:textId="77777777" w:rsidR="00554910" w:rsidRDefault="00554910" w:rsidP="00554910">
      <w:pPr>
        <w:spacing w:after="80"/>
        <w:ind w:left="-91" w:right="-96"/>
      </w:pPr>
    </w:p>
    <w:p w14:paraId="11E02183" w14:textId="1AEF2E91" w:rsidR="00B34208" w:rsidRDefault="00090207" w:rsidP="00CF72CB">
      <w:pPr>
        <w:tabs>
          <w:tab w:val="left" w:pos="3600"/>
          <w:tab w:val="left" w:pos="7200"/>
        </w:tabs>
        <w:spacing w:after="80"/>
        <w:ind w:left="-91" w:right="-96"/>
      </w:pPr>
      <w:r>
        <w:t>Office Use: Claim Approved (Y/N)</w:t>
      </w:r>
      <w:r>
        <w:tab/>
        <w:t>Approved By:</w:t>
      </w:r>
      <w:r>
        <w:tab/>
        <w:t>Date:</w:t>
      </w:r>
    </w:p>
    <w:sectPr w:rsidR="00B34208" w:rsidSect="00CF72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170" w:left="1440" w:header="708" w:footer="9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63E65F" w14:textId="77777777" w:rsidR="007532BB" w:rsidRDefault="007532BB" w:rsidP="00B34208">
      <w:pPr>
        <w:spacing w:after="0" w:line="240" w:lineRule="auto"/>
      </w:pPr>
      <w:r>
        <w:separator/>
      </w:r>
    </w:p>
  </w:endnote>
  <w:endnote w:type="continuationSeparator" w:id="0">
    <w:p w14:paraId="4DF4EA96" w14:textId="77777777" w:rsidR="007532BB" w:rsidRDefault="007532BB" w:rsidP="00B34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68736" w14:textId="4DFC8388" w:rsidR="00422575" w:rsidRDefault="00E746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B4EE81F" wp14:editId="773CA51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46785" cy="381000"/>
              <wp:effectExtent l="0" t="0" r="5715" b="0"/>
              <wp:wrapNone/>
              <wp:docPr id="1993300272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785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F6C9C9" w14:textId="2DA7C8A9" w:rsidR="00E746D5" w:rsidRPr="00E746D5" w:rsidRDefault="00E746D5" w:rsidP="00E746D5">
                          <w:pPr>
                            <w:spacing w:after="0"/>
                            <w:rPr>
                              <w:rFonts w:ascii="Arial Rounded MT Bold" w:eastAsia="Arial Rounded MT Bold" w:hAnsi="Arial Rounded MT Bold" w:cs="Arial Rounded MT Bold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746D5">
                            <w:rPr>
                              <w:rFonts w:ascii="Arial Rounded MT Bold" w:eastAsia="Arial Rounded MT Bold" w:hAnsi="Arial Rounded MT Bold" w:cs="Arial Rounded MT Bold"/>
                              <w:noProof/>
                              <w:color w:val="00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EE81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UNOFFICIAL" style="position:absolute;margin-left:0;margin-top:0;width:74.55pt;height:30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03F6C9C9" w14:textId="2DA7C8A9" w:rsidR="00E746D5" w:rsidRPr="00E746D5" w:rsidRDefault="00E746D5" w:rsidP="00E746D5">
                    <w:pPr>
                      <w:spacing w:after="0"/>
                      <w:rPr>
                        <w:rFonts w:ascii="Arial Rounded MT Bold" w:eastAsia="Arial Rounded MT Bold" w:hAnsi="Arial Rounded MT Bold" w:cs="Arial Rounded MT Bold"/>
                        <w:noProof/>
                        <w:color w:val="000000"/>
                        <w:sz w:val="24"/>
                        <w:szCs w:val="24"/>
                      </w:rPr>
                    </w:pPr>
                    <w:r w:rsidRPr="00E746D5">
                      <w:rPr>
                        <w:rFonts w:ascii="Arial Rounded MT Bold" w:eastAsia="Arial Rounded MT Bold" w:hAnsi="Arial Rounded MT Bold" w:cs="Arial Rounded MT Bold"/>
                        <w:noProof/>
                        <w:color w:val="00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CE23E" w14:textId="2384B465" w:rsidR="00760F19" w:rsidRPr="00CF72CB" w:rsidRDefault="00B87CA8">
    <w:pPr>
      <w:pStyle w:val="Footer"/>
      <w:rPr>
        <w:sz w:val="16"/>
        <w:szCs w:val="16"/>
      </w:rPr>
    </w:pPr>
    <w:r w:rsidRPr="00CF72CB"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6225397" wp14:editId="0EE4709F">
          <wp:simplePos x="0" y="0"/>
          <wp:positionH relativeFrom="margin">
            <wp:align>center</wp:align>
          </wp:positionH>
          <wp:positionV relativeFrom="paragraph">
            <wp:posOffset>4128</wp:posOffset>
          </wp:positionV>
          <wp:extent cx="7538085" cy="678815"/>
          <wp:effectExtent l="0" t="0" r="5715" b="6985"/>
          <wp:wrapNone/>
          <wp:docPr id="1470943388" name="Picture 1470943388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Rectangle&#10;&#10;Description automatically generated with low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606"/>
                  <a:stretch/>
                </pic:blipFill>
                <pic:spPr bwMode="auto">
                  <a:xfrm>
                    <a:off x="0" y="0"/>
                    <a:ext cx="7538085" cy="6788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0F19" w:rsidRPr="00CF72CB">
      <w:rPr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A098BF8" wp14:editId="455658DB">
              <wp:simplePos x="0" y="0"/>
              <wp:positionH relativeFrom="column">
                <wp:posOffset>752475</wp:posOffset>
              </wp:positionH>
              <wp:positionV relativeFrom="paragraph">
                <wp:posOffset>129540</wp:posOffset>
              </wp:positionV>
              <wp:extent cx="4581525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15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3A54AA" w14:textId="77777777" w:rsidR="00760F19" w:rsidRPr="00FB5A82" w:rsidRDefault="00760F19" w:rsidP="00760F19">
                          <w:pPr>
                            <w:jc w:val="center"/>
                            <w:rPr>
                              <w:rFonts w:ascii="Segoe Script" w:hAnsi="Segoe Script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FB5A82">
                            <w:rPr>
                              <w:rFonts w:ascii="Segoe Script" w:hAnsi="Segoe Script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Sydney Champion Club 2017/2018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098BF8" id="_x0000_s1031" type="#_x0000_t202" style="position:absolute;margin-left:59.25pt;margin-top:10.2pt;width:360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" filled="f" stroked="f">
              <v:textbox style="mso-fit-shape-to-text:t">
                <w:txbxContent>
                  <w:p w14:paraId="193A54AA" w14:textId="77777777" w:rsidR="00760F19" w:rsidRPr="00FB5A82" w:rsidRDefault="00760F19" w:rsidP="00760F19">
                    <w:pPr>
                      <w:jc w:val="center"/>
                      <w:rPr>
                        <w:rFonts w:ascii="Segoe Script" w:hAnsi="Segoe Script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FB5A82">
                      <w:rPr>
                        <w:rFonts w:ascii="Segoe Script" w:hAnsi="Segoe Script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Sydney Champion Club 2017/2018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  <w:szCs w:val="18"/>
      </w:rPr>
      <w:t>SMSLSC Refund Policy – v1.0 Sept2024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F32F5" w14:textId="3A0DF937" w:rsidR="00422575" w:rsidRDefault="00E746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451E8A7F" wp14:editId="2C635BE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46785" cy="381000"/>
              <wp:effectExtent l="0" t="0" r="5715" b="0"/>
              <wp:wrapNone/>
              <wp:docPr id="460257297" name="Text Box 4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785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A2556B" w14:textId="3EB3AFC8" w:rsidR="00E746D5" w:rsidRPr="00E746D5" w:rsidRDefault="00E746D5" w:rsidP="00E746D5">
                          <w:pPr>
                            <w:spacing w:after="0"/>
                            <w:rPr>
                              <w:rFonts w:ascii="Arial Rounded MT Bold" w:eastAsia="Arial Rounded MT Bold" w:hAnsi="Arial Rounded MT Bold" w:cs="Arial Rounded MT Bold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746D5">
                            <w:rPr>
                              <w:rFonts w:ascii="Arial Rounded MT Bold" w:eastAsia="Arial Rounded MT Bold" w:hAnsi="Arial Rounded MT Bold" w:cs="Arial Rounded MT Bold"/>
                              <w:noProof/>
                              <w:color w:val="00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1E8A7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alt="UNOFFICIAL" style="position:absolute;margin-left:0;margin-top:0;width:74.55pt;height:30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10A2556B" w14:textId="3EB3AFC8" w:rsidR="00E746D5" w:rsidRPr="00E746D5" w:rsidRDefault="00E746D5" w:rsidP="00E746D5">
                    <w:pPr>
                      <w:spacing w:after="0"/>
                      <w:rPr>
                        <w:rFonts w:ascii="Arial Rounded MT Bold" w:eastAsia="Arial Rounded MT Bold" w:hAnsi="Arial Rounded MT Bold" w:cs="Arial Rounded MT Bold"/>
                        <w:noProof/>
                        <w:color w:val="000000"/>
                        <w:sz w:val="24"/>
                        <w:szCs w:val="24"/>
                      </w:rPr>
                    </w:pPr>
                    <w:r w:rsidRPr="00E746D5">
                      <w:rPr>
                        <w:rFonts w:ascii="Arial Rounded MT Bold" w:eastAsia="Arial Rounded MT Bold" w:hAnsi="Arial Rounded MT Bold" w:cs="Arial Rounded MT Bold"/>
                        <w:noProof/>
                        <w:color w:val="00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DA2F0" w14:textId="77777777" w:rsidR="007532BB" w:rsidRDefault="007532BB" w:rsidP="00B34208">
      <w:pPr>
        <w:spacing w:after="0" w:line="240" w:lineRule="auto"/>
      </w:pPr>
      <w:r>
        <w:separator/>
      </w:r>
    </w:p>
  </w:footnote>
  <w:footnote w:type="continuationSeparator" w:id="0">
    <w:p w14:paraId="367E2CFA" w14:textId="77777777" w:rsidR="007532BB" w:rsidRDefault="007532BB" w:rsidP="00B34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245A8" w14:textId="34008CCC" w:rsidR="00422575" w:rsidRDefault="00E746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14263B70" wp14:editId="160D83A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6785" cy="381000"/>
              <wp:effectExtent l="0" t="0" r="5715" b="0"/>
              <wp:wrapNone/>
              <wp:docPr id="1294302898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785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A3297C" w14:textId="677B5276" w:rsidR="00E746D5" w:rsidRPr="00E746D5" w:rsidRDefault="00E746D5" w:rsidP="00E746D5">
                          <w:pPr>
                            <w:spacing w:after="0"/>
                            <w:rPr>
                              <w:rFonts w:ascii="Arial Rounded MT Bold" w:eastAsia="Arial Rounded MT Bold" w:hAnsi="Arial Rounded MT Bold" w:cs="Arial Rounded MT Bold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746D5">
                            <w:rPr>
                              <w:rFonts w:ascii="Arial Rounded MT Bold" w:eastAsia="Arial Rounded MT Bold" w:hAnsi="Arial Rounded MT Bold" w:cs="Arial Rounded MT Bold"/>
                              <w:noProof/>
                              <w:color w:val="00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263B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OFFICIAL" style="position:absolute;margin-left:0;margin-top:0;width:74.55pt;height:30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2DA3297C" w14:textId="677B5276" w:rsidR="00E746D5" w:rsidRPr="00E746D5" w:rsidRDefault="00E746D5" w:rsidP="00E746D5">
                    <w:pPr>
                      <w:spacing w:after="0"/>
                      <w:rPr>
                        <w:rFonts w:ascii="Arial Rounded MT Bold" w:eastAsia="Arial Rounded MT Bold" w:hAnsi="Arial Rounded MT Bold" w:cs="Arial Rounded MT Bold"/>
                        <w:noProof/>
                        <w:color w:val="000000"/>
                        <w:sz w:val="24"/>
                        <w:szCs w:val="24"/>
                      </w:rPr>
                    </w:pPr>
                    <w:r w:rsidRPr="00E746D5">
                      <w:rPr>
                        <w:rFonts w:ascii="Arial Rounded MT Bold" w:eastAsia="Arial Rounded MT Bold" w:hAnsi="Arial Rounded MT Bold" w:cs="Arial Rounded MT Bold"/>
                        <w:noProof/>
                        <w:color w:val="00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86D19" w14:textId="46DB6AFF" w:rsidR="00760F19" w:rsidRDefault="00422575" w:rsidP="00422575">
    <w:pPr>
      <w:pStyle w:val="Header"/>
      <w:ind w:left="-1418"/>
    </w:pPr>
    <w:r w:rsidRPr="00422575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2A40D72" wp14:editId="2AA4B60B">
              <wp:simplePos x="0" y="0"/>
              <wp:positionH relativeFrom="column">
                <wp:posOffset>166255</wp:posOffset>
              </wp:positionH>
              <wp:positionV relativeFrom="paragraph">
                <wp:posOffset>-99258</wp:posOffset>
              </wp:positionV>
              <wp:extent cx="6264233" cy="615315"/>
              <wp:effectExtent l="0" t="0" r="0" b="0"/>
              <wp:wrapNone/>
              <wp:docPr id="5" name="TextBox 4">
                <a:extLst xmlns:a="http://schemas.openxmlformats.org/drawingml/2006/main">
                  <a:ext uri="{FF2B5EF4-FFF2-40B4-BE49-F238E27FC236}">
                    <a16:creationId xmlns:a16="http://schemas.microsoft.com/office/drawing/2014/main" id="{8C652CD3-2515-6766-F60F-2038089CE20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4233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F10BE3" w14:textId="77777777" w:rsidR="00422575" w:rsidRPr="00422575" w:rsidRDefault="00422575" w:rsidP="00422575">
                          <w:pPr>
                            <w:jc w:val="right"/>
                            <w:rPr>
                              <w:rFonts w:ascii="Segoe UI Black" w:hAnsi="Segoe UI Black"/>
                              <w:b/>
                              <w:bCs/>
                              <w:color w:val="205094"/>
                              <w:kern w:val="24"/>
                              <w:sz w:val="36"/>
                              <w:szCs w:val="36"/>
                            </w:rPr>
                          </w:pPr>
                          <w:r w:rsidRPr="00422575">
                            <w:rPr>
                              <w:rFonts w:ascii="Segoe UI Black" w:hAnsi="Segoe UI Black"/>
                              <w:b/>
                              <w:bCs/>
                              <w:color w:val="205094"/>
                              <w:kern w:val="24"/>
                              <w:sz w:val="36"/>
                              <w:szCs w:val="36"/>
                            </w:rPr>
                            <w:t>SOUTH MAROUBRA SURF LIFE SAVING CLUB INC</w:t>
                          </w:r>
                        </w:p>
                        <w:p w14:paraId="3061F9A1" w14:textId="77777777" w:rsidR="00422575" w:rsidRPr="00422575" w:rsidRDefault="00422575" w:rsidP="00422575">
                          <w:pPr>
                            <w:spacing w:after="40"/>
                            <w:jc w:val="right"/>
                            <w:rPr>
                              <w:rFonts w:ascii="Tenorite" w:eastAsia="DengXian" w:hAnsi="Tenorite" w:cs="BrowalliaUPC"/>
                              <w:color w:val="205094"/>
                              <w:kern w:val="24"/>
                              <w:sz w:val="18"/>
                              <w:szCs w:val="18"/>
                            </w:rPr>
                          </w:pPr>
                          <w:r w:rsidRPr="00422575">
                            <w:rPr>
                              <w:rFonts w:ascii="Tenorite" w:eastAsia="DengXian" w:hAnsi="Tenorite" w:cs="BrowalliaUPC"/>
                              <w:color w:val="205094"/>
                              <w:kern w:val="24"/>
                              <w:sz w:val="18"/>
                              <w:szCs w:val="18"/>
                            </w:rPr>
                            <w:t xml:space="preserve">Po Box 69, Maroubra NSW 2023 | 1R Arthur Byrne Reserve Maroubra NSW 2023 </w:t>
                          </w:r>
                        </w:p>
                        <w:p w14:paraId="39B25A33" w14:textId="77777777" w:rsidR="00422575" w:rsidRPr="00422575" w:rsidRDefault="00422575" w:rsidP="00422575">
                          <w:pPr>
                            <w:jc w:val="right"/>
                            <w:rPr>
                              <w:rFonts w:ascii="Tenorite" w:eastAsia="DengXian" w:hAnsi="Tenorite" w:cs="BrowalliaUPC"/>
                              <w:color w:val="205094"/>
                              <w:kern w:val="24"/>
                              <w:sz w:val="18"/>
                              <w:szCs w:val="18"/>
                            </w:rPr>
                          </w:pPr>
                          <w:r w:rsidRPr="00422575">
                            <w:rPr>
                              <w:rFonts w:ascii="Tenorite" w:eastAsia="DengXian" w:hAnsi="Tenorite" w:cs="BrowalliaUPC"/>
                              <w:color w:val="205094"/>
                              <w:kern w:val="24"/>
                              <w:sz w:val="18"/>
                              <w:szCs w:val="18"/>
                            </w:rPr>
                            <w:t>02 9341 0070 | office@southmaroubrasurfclub.com.au | www.southmaroubrasurfclub.com.au | ABN 20 186 191 094</w:t>
                          </w:r>
                          <w:r w:rsidRPr="00422575">
                            <w:rPr>
                              <w:rFonts w:ascii="Tenorite" w:eastAsia="DengXian" w:hAnsi="Tenorite"/>
                              <w:color w:val="205094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2A40D72" id="TextBox 4" o:spid="_x0000_s1028" type="#_x0000_t202" style="position:absolute;left:0;text-align:left;margin-left:13.1pt;margin-top:-7.8pt;width:493.25pt;height:48.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" filled="f" stroked="f">
              <v:textbox style="mso-fit-shape-to-text:t">
                <w:txbxContent>
                  <w:p w14:paraId="6EF10BE3" w14:textId="77777777" w:rsidR="00422575" w:rsidRPr="00422575" w:rsidRDefault="00422575" w:rsidP="00422575">
                    <w:pPr>
                      <w:jc w:val="right"/>
                      <w:rPr>
                        <w:rFonts w:ascii="Segoe UI Black" w:hAnsi="Segoe UI Black"/>
                        <w:b/>
                        <w:bCs/>
                        <w:color w:val="205094"/>
                        <w:kern w:val="24"/>
                        <w:sz w:val="36"/>
                        <w:szCs w:val="36"/>
                      </w:rPr>
                    </w:pPr>
                    <w:r w:rsidRPr="00422575">
                      <w:rPr>
                        <w:rFonts w:ascii="Segoe UI Black" w:hAnsi="Segoe UI Black"/>
                        <w:b/>
                        <w:bCs/>
                        <w:color w:val="205094"/>
                        <w:kern w:val="24"/>
                        <w:sz w:val="36"/>
                        <w:szCs w:val="36"/>
                      </w:rPr>
                      <w:t>SOUTH MAROUBRA SURF LIFE SAVING CLUB INC</w:t>
                    </w:r>
                  </w:p>
                  <w:p w14:paraId="3061F9A1" w14:textId="77777777" w:rsidR="00422575" w:rsidRPr="00422575" w:rsidRDefault="00422575" w:rsidP="00422575">
                    <w:pPr>
                      <w:spacing w:after="40"/>
                      <w:jc w:val="right"/>
                      <w:rPr>
                        <w:rFonts w:ascii="Tenorite" w:eastAsia="DengXian" w:hAnsi="Tenorite" w:cs="BrowalliaUPC"/>
                        <w:color w:val="205094"/>
                        <w:kern w:val="24"/>
                        <w:sz w:val="18"/>
                        <w:szCs w:val="18"/>
                      </w:rPr>
                    </w:pPr>
                    <w:r w:rsidRPr="00422575">
                      <w:rPr>
                        <w:rFonts w:ascii="Tenorite" w:eastAsia="DengXian" w:hAnsi="Tenorite" w:cs="BrowalliaUPC"/>
                        <w:color w:val="205094"/>
                        <w:kern w:val="24"/>
                        <w:sz w:val="18"/>
                        <w:szCs w:val="18"/>
                      </w:rPr>
                      <w:t xml:space="preserve">Po Box 69, Maroubra NSW 2023 | 1R Arthur Byrne Reserve Maroubra NSW 2023 </w:t>
                    </w:r>
                  </w:p>
                  <w:p w14:paraId="39B25A33" w14:textId="77777777" w:rsidR="00422575" w:rsidRPr="00422575" w:rsidRDefault="00422575" w:rsidP="00422575">
                    <w:pPr>
                      <w:jc w:val="right"/>
                      <w:rPr>
                        <w:rFonts w:ascii="Tenorite" w:eastAsia="DengXian" w:hAnsi="Tenorite" w:cs="BrowalliaUPC"/>
                        <w:color w:val="205094"/>
                        <w:kern w:val="24"/>
                        <w:sz w:val="18"/>
                        <w:szCs w:val="18"/>
                      </w:rPr>
                    </w:pPr>
                    <w:r w:rsidRPr="00422575">
                      <w:rPr>
                        <w:rFonts w:ascii="Tenorite" w:eastAsia="DengXian" w:hAnsi="Tenorite" w:cs="BrowalliaUPC"/>
                        <w:color w:val="205094"/>
                        <w:kern w:val="24"/>
                        <w:sz w:val="18"/>
                        <w:szCs w:val="18"/>
                      </w:rPr>
                      <w:t>02 9341 0070 | office@southmaroubrasurfclub.com.au | www.southmaroubrasurfclub.com.au | ABN 20 186 191 094</w:t>
                    </w:r>
                    <w:r w:rsidRPr="00422575">
                      <w:rPr>
                        <w:rFonts w:ascii="Tenorite" w:eastAsia="DengXian" w:hAnsi="Tenorite"/>
                        <w:color w:val="205094"/>
                        <w:kern w:val="24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422575">
      <w:rPr>
        <w:noProof/>
      </w:rPr>
      <w:drawing>
        <wp:anchor distT="0" distB="0" distL="114300" distR="114300" simplePos="0" relativeHeight="251663360" behindDoc="0" locked="0" layoutInCell="1" allowOverlap="1" wp14:anchorId="0BE87F7E" wp14:editId="716FC0CA">
          <wp:simplePos x="0" y="0"/>
          <wp:positionH relativeFrom="column">
            <wp:posOffset>-902335</wp:posOffset>
          </wp:positionH>
          <wp:positionV relativeFrom="paragraph">
            <wp:posOffset>-415290</wp:posOffset>
          </wp:positionV>
          <wp:extent cx="1407160" cy="1525270"/>
          <wp:effectExtent l="0" t="0" r="2540" b="0"/>
          <wp:wrapNone/>
          <wp:docPr id="1993188014" name="Picture 1993188014" descr="A blue and white logo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A385A67F-3DA6-8ED7-45D1-E44E27A5C86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A blue and white logo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A385A67F-3DA6-8ED7-45D1-E44E27A5C86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60" cy="152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43F22D" wp14:editId="34AE9EA9">
              <wp:simplePos x="0" y="0"/>
              <wp:positionH relativeFrom="column">
                <wp:posOffset>-902525</wp:posOffset>
              </wp:positionH>
              <wp:positionV relativeFrom="paragraph">
                <wp:posOffset>-449580</wp:posOffset>
              </wp:positionV>
              <wp:extent cx="7538085" cy="231569"/>
              <wp:effectExtent l="0" t="0" r="24765" b="16510"/>
              <wp:wrapNone/>
              <wp:docPr id="1315642423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8085" cy="231569"/>
                      </a:xfrm>
                      <a:prstGeom prst="rect">
                        <a:avLst/>
                      </a:prstGeom>
                      <a:solidFill>
                        <a:srgbClr val="205094"/>
                      </a:solidFill>
                      <a:ln>
                        <a:solidFill>
                          <a:srgbClr val="335BA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1EE8D2" id="Rectangle 1" o:spid="_x0000_s1026" style="position:absolute;margin-left:-71.05pt;margin-top:-35.4pt;width:593.55pt;height:18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" fillcolor="#205094" strokecolor="#335ba3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5CE3D" w14:textId="0F5013B0" w:rsidR="00422575" w:rsidRDefault="00E746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E0FF133" wp14:editId="6006E50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6785" cy="381000"/>
              <wp:effectExtent l="0" t="0" r="5715" b="0"/>
              <wp:wrapNone/>
              <wp:docPr id="1306350467" name="Text Box 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785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366BB" w14:textId="4C18EADA" w:rsidR="00E746D5" w:rsidRPr="00E746D5" w:rsidRDefault="00E746D5" w:rsidP="00E746D5">
                          <w:pPr>
                            <w:spacing w:after="0"/>
                            <w:rPr>
                              <w:rFonts w:ascii="Arial Rounded MT Bold" w:eastAsia="Arial Rounded MT Bold" w:hAnsi="Arial Rounded MT Bold" w:cs="Arial Rounded MT Bold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746D5">
                            <w:rPr>
                              <w:rFonts w:ascii="Arial Rounded MT Bold" w:eastAsia="Arial Rounded MT Bold" w:hAnsi="Arial Rounded MT Bold" w:cs="Arial Rounded MT Bold"/>
                              <w:noProof/>
                              <w:color w:val="00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FF1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alt="UNOFFICIAL" style="position:absolute;margin-left:0;margin-top:0;width:74.55pt;height:30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5FD366BB" w14:textId="4C18EADA" w:rsidR="00E746D5" w:rsidRPr="00E746D5" w:rsidRDefault="00E746D5" w:rsidP="00E746D5">
                    <w:pPr>
                      <w:spacing w:after="0"/>
                      <w:rPr>
                        <w:rFonts w:ascii="Arial Rounded MT Bold" w:eastAsia="Arial Rounded MT Bold" w:hAnsi="Arial Rounded MT Bold" w:cs="Arial Rounded MT Bold"/>
                        <w:noProof/>
                        <w:color w:val="000000"/>
                        <w:sz w:val="24"/>
                        <w:szCs w:val="24"/>
                      </w:rPr>
                    </w:pPr>
                    <w:r w:rsidRPr="00E746D5">
                      <w:rPr>
                        <w:rFonts w:ascii="Arial Rounded MT Bold" w:eastAsia="Arial Rounded MT Bold" w:hAnsi="Arial Rounded MT Bold" w:cs="Arial Rounded MT Bold"/>
                        <w:noProof/>
                        <w:color w:val="00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16EDC"/>
    <w:multiLevelType w:val="hybridMultilevel"/>
    <w:tmpl w:val="C4D4AEBC"/>
    <w:lvl w:ilvl="0" w:tplc="6B7844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77641"/>
    <w:multiLevelType w:val="multilevel"/>
    <w:tmpl w:val="D6B8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8257548">
    <w:abstractNumId w:val="1"/>
  </w:num>
  <w:num w:numId="2" w16cid:durableId="219830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A7"/>
    <w:rsid w:val="000224A7"/>
    <w:rsid w:val="00054CA7"/>
    <w:rsid w:val="00082837"/>
    <w:rsid w:val="00090207"/>
    <w:rsid w:val="00135F48"/>
    <w:rsid w:val="001D63D8"/>
    <w:rsid w:val="00235055"/>
    <w:rsid w:val="002C5955"/>
    <w:rsid w:val="002F4D6E"/>
    <w:rsid w:val="002F4DDC"/>
    <w:rsid w:val="00342DC5"/>
    <w:rsid w:val="00390038"/>
    <w:rsid w:val="00422575"/>
    <w:rsid w:val="00460E99"/>
    <w:rsid w:val="00554910"/>
    <w:rsid w:val="005B7060"/>
    <w:rsid w:val="0060502F"/>
    <w:rsid w:val="006B38D1"/>
    <w:rsid w:val="006B73FB"/>
    <w:rsid w:val="00750755"/>
    <w:rsid w:val="007532BB"/>
    <w:rsid w:val="00760F19"/>
    <w:rsid w:val="0079114B"/>
    <w:rsid w:val="00795DA1"/>
    <w:rsid w:val="007B107D"/>
    <w:rsid w:val="007B7D7A"/>
    <w:rsid w:val="007C001B"/>
    <w:rsid w:val="007F1E73"/>
    <w:rsid w:val="007F50B3"/>
    <w:rsid w:val="008E4AD9"/>
    <w:rsid w:val="009F2BD9"/>
    <w:rsid w:val="00A348EF"/>
    <w:rsid w:val="00A91EBB"/>
    <w:rsid w:val="00A92AD3"/>
    <w:rsid w:val="00B25672"/>
    <w:rsid w:val="00B34208"/>
    <w:rsid w:val="00B87CA8"/>
    <w:rsid w:val="00BA570F"/>
    <w:rsid w:val="00C4173E"/>
    <w:rsid w:val="00CF72CB"/>
    <w:rsid w:val="00D41D9C"/>
    <w:rsid w:val="00D65C2C"/>
    <w:rsid w:val="00E746D5"/>
    <w:rsid w:val="00E975AA"/>
    <w:rsid w:val="00EB4EE4"/>
    <w:rsid w:val="00F051CF"/>
    <w:rsid w:val="00F702A3"/>
    <w:rsid w:val="00F7200A"/>
    <w:rsid w:val="00FB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F5BC2"/>
  <w15:chartTrackingRefBased/>
  <w15:docId w15:val="{A41B4D7D-7D44-447E-8BA8-3302A4DA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4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24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208"/>
  </w:style>
  <w:style w:type="paragraph" w:styleId="Footer">
    <w:name w:val="footer"/>
    <w:basedOn w:val="Normal"/>
    <w:link w:val="FooterChar"/>
    <w:uiPriority w:val="99"/>
    <w:unhideWhenUsed/>
    <w:rsid w:val="00B34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208"/>
  </w:style>
  <w:style w:type="character" w:styleId="Hyperlink">
    <w:name w:val="Hyperlink"/>
    <w:basedOn w:val="DefaultParagraphFont"/>
    <w:uiPriority w:val="99"/>
    <w:unhideWhenUsed/>
    <w:rsid w:val="00B3420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22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0224A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224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">
    <w:name w:val="TableGrid"/>
    <w:rsid w:val="00554910"/>
    <w:pPr>
      <w:spacing w:after="0" w:line="240" w:lineRule="auto"/>
    </w:pPr>
    <w:rPr>
      <w:rFonts w:eastAsiaTheme="minorEastAsia"/>
      <w:kern w:val="2"/>
      <w:sz w:val="24"/>
      <w:szCs w:val="24"/>
      <w:lang w:eastAsia="en-A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554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746D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74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46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46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4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46D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74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@southmaroubrasurfclub.com.a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finance@southmaroubrasurfclub.com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nance@southmaroubarsurfclub.com.au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eloGaray\Downloads\2021%20South%20Maroubra%20SLSC%20Letterhead%20-%20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EA7E7-C225-418B-9D54-77A05BBB5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2021 South Maroubra SLSC Letterhead - TEMPLATE V2.dotx</Template>
  <TotalTime>4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Marcelo Garay</cp:lastModifiedBy>
  <cp:revision>4</cp:revision>
  <cp:lastPrinted>2021-11-30T06:31:00Z</cp:lastPrinted>
  <dcterms:created xsi:type="dcterms:W3CDTF">2024-09-11T09:22:00Z</dcterms:created>
  <dcterms:modified xsi:type="dcterms:W3CDTF">2024-09-14T08:37:00Z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4ddd5383,4d257eb2,3c6275d</vt:lpwstr>
  </property>
  <property fmtid="{D5CDD505-2E9C-101B-9397-08002B2CF9AE}" pid="3" name="ClassificationContentMarkingHeaderFontProps">
    <vt:lpwstr>#000000,12,Arial Rounded MT Bold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1b6ef811,76cf5930,476d7e1a</vt:lpwstr>
  </property>
  <property fmtid="{D5CDD505-2E9C-101B-9397-08002B2CF9AE}" pid="6" name="ClassificationContentMarkingFooterFontProps">
    <vt:lpwstr>#000000,12,Arial Rounded MT Bold</vt:lpwstr>
  </property>
  <property fmtid="{D5CDD505-2E9C-101B-9397-08002B2CF9AE}" pid="7" name="ClassificationContentMarkingFooterText">
    <vt:lpwstr>UNOFFICIAL</vt:lpwstr>
  </property>
  <property fmtid="{D5CDD505-2E9C-101B-9397-08002B2CF9AE}" pid="8" name="MSIP_Label_a8152c1f-c3d5-4dc9-b4ac-2a1636db19a6_Enabled">
    <vt:lpwstr>true</vt:lpwstr>
  </property>
  <property fmtid="{D5CDD505-2E9C-101B-9397-08002B2CF9AE}" pid="9" name="MSIP_Label_a8152c1f-c3d5-4dc9-b4ac-2a1636db19a6_SetDate">
    <vt:lpwstr>2024-09-10T23:08:59Z</vt:lpwstr>
  </property>
  <property fmtid="{D5CDD505-2E9C-101B-9397-08002B2CF9AE}" pid="10" name="MSIP_Label_a8152c1f-c3d5-4dc9-b4ac-2a1636db19a6_Method">
    <vt:lpwstr>Privileged</vt:lpwstr>
  </property>
  <property fmtid="{D5CDD505-2E9C-101B-9397-08002B2CF9AE}" pid="11" name="MSIP_Label_a8152c1f-c3d5-4dc9-b4ac-2a1636db19a6_Name">
    <vt:lpwstr>a8152c1f-c3d5-4dc9-b4ac-2a1636db19a6</vt:lpwstr>
  </property>
  <property fmtid="{D5CDD505-2E9C-101B-9397-08002B2CF9AE}" pid="12" name="MSIP_Label_a8152c1f-c3d5-4dc9-b4ac-2a1636db19a6_SiteId">
    <vt:lpwstr>45f66794-1502-4c21-8ad9-49de3fb517a8</vt:lpwstr>
  </property>
  <property fmtid="{D5CDD505-2E9C-101B-9397-08002B2CF9AE}" pid="13" name="MSIP_Label_a8152c1f-c3d5-4dc9-b4ac-2a1636db19a6_ActionId">
    <vt:lpwstr>38c07901-1b29-46ec-9337-d0deff3ee43b</vt:lpwstr>
  </property>
  <property fmtid="{D5CDD505-2E9C-101B-9397-08002B2CF9AE}" pid="14" name="MSIP_Label_a8152c1f-c3d5-4dc9-b4ac-2a1636db19a6_ContentBits">
    <vt:lpwstr>3</vt:lpwstr>
  </property>
</Properties>
</file>